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90EA9" w14:textId="77777777" w:rsidR="00585F97" w:rsidRDefault="00585F97" w:rsidP="00585F97">
      <w:pPr>
        <w:pStyle w:val="Heading1"/>
      </w:pPr>
      <w:r>
        <w:t xml:space="preserve">Board Member Application Form </w:t>
      </w:r>
    </w:p>
    <w:p w14:paraId="1054530C" w14:textId="77777777" w:rsidR="00585F97" w:rsidRDefault="00585F97" w:rsidP="00585F97">
      <w:pPr>
        <w:pStyle w:val="Default"/>
        <w:rPr>
          <w:rFonts w:ascii="Open Sans" w:hAnsi="Open Sans" w:cs="Open Sans"/>
          <w:b/>
          <w:bCs/>
          <w:sz w:val="20"/>
          <w:szCs w:val="26"/>
        </w:rPr>
      </w:pPr>
      <w:r w:rsidRPr="00171D2B">
        <w:rPr>
          <w:rFonts w:ascii="Open Sans" w:hAnsi="Open Sans" w:cs="Open Sans"/>
          <w:b/>
          <w:bCs/>
          <w:sz w:val="20"/>
          <w:szCs w:val="26"/>
        </w:rPr>
        <w:t xml:space="preserve">To Apply </w:t>
      </w:r>
    </w:p>
    <w:p w14:paraId="18F74DEB" w14:textId="77777777" w:rsidR="00585F97" w:rsidRPr="00171D2B" w:rsidRDefault="00585F97" w:rsidP="00585F97">
      <w:pPr>
        <w:pStyle w:val="Default"/>
        <w:rPr>
          <w:rFonts w:ascii="Open Sans" w:hAnsi="Open Sans" w:cs="Open Sans"/>
          <w:sz w:val="20"/>
          <w:szCs w:val="26"/>
        </w:rPr>
      </w:pPr>
    </w:p>
    <w:p w14:paraId="0E02AB2F" w14:textId="36CC3BA2" w:rsidR="00585F97" w:rsidRPr="00171D2B" w:rsidRDefault="00585F97" w:rsidP="00585F97">
      <w:pPr>
        <w:pStyle w:val="Default"/>
        <w:rPr>
          <w:rFonts w:ascii="Open Sans" w:hAnsi="Open Sans" w:cs="Open Sans"/>
          <w:b/>
          <w:bCs/>
          <w:sz w:val="20"/>
          <w:szCs w:val="26"/>
        </w:rPr>
      </w:pPr>
      <w:r w:rsidRPr="00171D2B">
        <w:rPr>
          <w:rFonts w:ascii="Open Sans" w:hAnsi="Open Sans" w:cs="Open Sans"/>
          <w:sz w:val="20"/>
          <w:szCs w:val="26"/>
        </w:rPr>
        <w:t xml:space="preserve">Please send this form along with your C.V. to </w:t>
      </w:r>
      <w:proofErr w:type="spellStart"/>
      <w:r w:rsidRPr="00171D2B">
        <w:rPr>
          <w:rFonts w:ascii="Open Sans" w:hAnsi="Open Sans" w:cs="Open Sans"/>
          <w:b/>
          <w:bCs/>
          <w:sz w:val="20"/>
          <w:szCs w:val="26"/>
        </w:rPr>
        <w:t>seahr@socialenterprise.academy</w:t>
      </w:r>
      <w:proofErr w:type="spellEnd"/>
      <w:r w:rsidRPr="00171D2B">
        <w:rPr>
          <w:rFonts w:ascii="Open Sans" w:hAnsi="Open Sans" w:cs="Open Sans"/>
          <w:b/>
          <w:bCs/>
          <w:sz w:val="20"/>
          <w:szCs w:val="26"/>
        </w:rPr>
        <w:t xml:space="preserve"> </w:t>
      </w:r>
      <w:r w:rsidRPr="00171D2B">
        <w:rPr>
          <w:rFonts w:ascii="Open Sans" w:hAnsi="Open Sans" w:cs="Open Sans"/>
          <w:sz w:val="20"/>
          <w:szCs w:val="26"/>
        </w:rPr>
        <w:t xml:space="preserve">by </w:t>
      </w:r>
      <w:r>
        <w:rPr>
          <w:rFonts w:ascii="Open Sans" w:hAnsi="Open Sans" w:cs="Open Sans"/>
          <w:b/>
          <w:bCs/>
          <w:sz w:val="20"/>
          <w:szCs w:val="26"/>
        </w:rPr>
        <w:t>5pm</w:t>
      </w:r>
      <w:r w:rsidRPr="00171D2B">
        <w:rPr>
          <w:rFonts w:ascii="Open Sans" w:hAnsi="Open Sans" w:cs="Open Sans"/>
          <w:b/>
          <w:bCs/>
          <w:sz w:val="20"/>
          <w:szCs w:val="26"/>
        </w:rPr>
        <w:t xml:space="preserve"> on </w:t>
      </w:r>
      <w:r>
        <w:rPr>
          <w:rFonts w:ascii="Open Sans" w:hAnsi="Open Sans" w:cs="Open Sans"/>
          <w:b/>
          <w:bCs/>
          <w:sz w:val="20"/>
          <w:szCs w:val="26"/>
        </w:rPr>
        <w:t>Mon</w:t>
      </w:r>
      <w:r w:rsidRPr="00171D2B">
        <w:rPr>
          <w:rFonts w:ascii="Open Sans" w:hAnsi="Open Sans" w:cs="Open Sans"/>
          <w:b/>
          <w:bCs/>
          <w:sz w:val="20"/>
          <w:szCs w:val="26"/>
        </w:rPr>
        <w:t xml:space="preserve">day, </w:t>
      </w:r>
      <w:r>
        <w:rPr>
          <w:rFonts w:ascii="Open Sans" w:hAnsi="Open Sans" w:cs="Open Sans"/>
          <w:b/>
          <w:bCs/>
          <w:sz w:val="20"/>
          <w:szCs w:val="26"/>
        </w:rPr>
        <w:t>09</w:t>
      </w:r>
      <w:r w:rsidRPr="00171D2B">
        <w:rPr>
          <w:rFonts w:ascii="Open Sans" w:hAnsi="Open Sans" w:cs="Open Sans"/>
          <w:b/>
          <w:bCs/>
          <w:sz w:val="20"/>
          <w:szCs w:val="26"/>
        </w:rPr>
        <w:t xml:space="preserve"> </w:t>
      </w:r>
      <w:r>
        <w:rPr>
          <w:rFonts w:ascii="Open Sans" w:hAnsi="Open Sans" w:cs="Open Sans"/>
          <w:b/>
          <w:bCs/>
          <w:sz w:val="20"/>
          <w:szCs w:val="26"/>
        </w:rPr>
        <w:t>October</w:t>
      </w:r>
      <w:r w:rsidRPr="00171D2B">
        <w:rPr>
          <w:rFonts w:ascii="Open Sans" w:hAnsi="Open Sans" w:cs="Open Sans"/>
          <w:b/>
          <w:bCs/>
          <w:sz w:val="20"/>
          <w:szCs w:val="26"/>
        </w:rPr>
        <w:t xml:space="preserve"> 2023</w:t>
      </w:r>
    </w:p>
    <w:p w14:paraId="176DE9EA" w14:textId="77777777" w:rsidR="00585F97" w:rsidRDefault="00585F97" w:rsidP="00585F97">
      <w:pPr>
        <w:pStyle w:val="Default"/>
        <w:rPr>
          <w:b/>
          <w:bCs/>
          <w:sz w:val="26"/>
          <w:szCs w:val="26"/>
        </w:rPr>
      </w:pPr>
    </w:p>
    <w:p w14:paraId="6EB3868E" w14:textId="77777777" w:rsidR="00585F97" w:rsidRPr="00FF1BF0" w:rsidRDefault="00585F97" w:rsidP="00585F97">
      <w:pPr>
        <w:pStyle w:val="Subtitle"/>
        <w:rPr>
          <w:b/>
          <w:sz w:val="28"/>
          <w:szCs w:val="28"/>
        </w:rPr>
      </w:pPr>
      <w:r w:rsidRPr="00FF1BF0">
        <w:rPr>
          <w:b/>
          <w:sz w:val="28"/>
          <w:szCs w:val="28"/>
        </w:rPr>
        <w:t>Personal Information</w:t>
      </w:r>
    </w:p>
    <w:tbl>
      <w:tblPr>
        <w:tblStyle w:val="GridTable1Light-Accent6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585F97" w14:paraId="6AFA7982" w14:textId="77777777" w:rsidTr="00AC19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A6A6A6" w:themeFill="background1" w:themeFillShade="A6"/>
          </w:tcPr>
          <w:p w14:paraId="783DD98A" w14:textId="77777777" w:rsidR="00585F97" w:rsidRPr="00FF1BF0" w:rsidRDefault="00585F97" w:rsidP="00AC1988">
            <w:pPr>
              <w:rPr>
                <w:color w:val="FFFFFF" w:themeColor="background1"/>
              </w:rPr>
            </w:pPr>
            <w:r w:rsidRPr="00FF1BF0">
              <w:rPr>
                <w:color w:val="FFFFFF" w:themeColor="background1"/>
              </w:rPr>
              <w:t>Full Name</w:t>
            </w:r>
          </w:p>
        </w:tc>
        <w:tc>
          <w:tcPr>
            <w:tcW w:w="7365" w:type="dxa"/>
            <w:shd w:val="clear" w:color="auto" w:fill="D9D9D9" w:themeFill="background1" w:themeFillShade="D9"/>
          </w:tcPr>
          <w:p w14:paraId="77CF68F5" w14:textId="77777777" w:rsidR="00585F97" w:rsidRPr="00FF1BF0" w:rsidRDefault="00585F97" w:rsidP="00AC19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585F97" w14:paraId="68C399FC" w14:textId="77777777" w:rsidTr="00AC1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A6A6A6" w:themeFill="background1" w:themeFillShade="A6"/>
          </w:tcPr>
          <w:p w14:paraId="26146FD5" w14:textId="4A3EB79D" w:rsidR="00C07EAD" w:rsidRPr="00C07EAD" w:rsidRDefault="00C07EAD" w:rsidP="00AC1988">
            <w:pPr>
              <w:rPr>
                <w:b w:val="0"/>
                <w:bCs w:val="0"/>
                <w:color w:val="FFFFFF" w:themeColor="background1"/>
              </w:rPr>
            </w:pPr>
            <w:r w:rsidRPr="00C07EAD">
              <w:rPr>
                <w:color w:val="FFFFFF" w:themeColor="background1"/>
                <w:sz w:val="22"/>
                <w:szCs w:val="18"/>
              </w:rPr>
              <w:t>Preferred Pronouns</w:t>
            </w:r>
          </w:p>
        </w:tc>
        <w:tc>
          <w:tcPr>
            <w:tcW w:w="7365" w:type="dxa"/>
            <w:shd w:val="clear" w:color="auto" w:fill="D9D9D9" w:themeFill="background1" w:themeFillShade="D9"/>
          </w:tcPr>
          <w:p w14:paraId="7912FEBD" w14:textId="77777777" w:rsidR="00585F97" w:rsidRPr="00FF1BF0" w:rsidRDefault="00585F97" w:rsidP="00AC19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C07EAD" w14:paraId="6828F1F9" w14:textId="77777777" w:rsidTr="00AC1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A6A6A6" w:themeFill="background1" w:themeFillShade="A6"/>
          </w:tcPr>
          <w:p w14:paraId="08F513DC" w14:textId="56420A9A" w:rsidR="00C07EAD" w:rsidRPr="00FF1BF0" w:rsidRDefault="00C07EAD" w:rsidP="00AC19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Email</w:t>
            </w:r>
          </w:p>
        </w:tc>
        <w:tc>
          <w:tcPr>
            <w:tcW w:w="7365" w:type="dxa"/>
            <w:shd w:val="clear" w:color="auto" w:fill="D9D9D9" w:themeFill="background1" w:themeFillShade="D9"/>
          </w:tcPr>
          <w:p w14:paraId="3D079D43" w14:textId="77777777" w:rsidR="00C07EAD" w:rsidRPr="00FF1BF0" w:rsidRDefault="00C07EAD" w:rsidP="00AC19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585F97" w14:paraId="199866BE" w14:textId="77777777" w:rsidTr="00AC1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A6A6A6" w:themeFill="background1" w:themeFillShade="A6"/>
          </w:tcPr>
          <w:p w14:paraId="32F7462B" w14:textId="77777777" w:rsidR="00585F97" w:rsidRPr="00FF1BF0" w:rsidRDefault="00585F97" w:rsidP="00AC1988">
            <w:pPr>
              <w:rPr>
                <w:color w:val="FFFFFF" w:themeColor="background1"/>
              </w:rPr>
            </w:pPr>
            <w:r w:rsidRPr="00FF1BF0">
              <w:rPr>
                <w:color w:val="FFFFFF" w:themeColor="background1"/>
              </w:rPr>
              <w:t>City</w:t>
            </w:r>
          </w:p>
        </w:tc>
        <w:tc>
          <w:tcPr>
            <w:tcW w:w="7365" w:type="dxa"/>
            <w:shd w:val="clear" w:color="auto" w:fill="D9D9D9" w:themeFill="background1" w:themeFillShade="D9"/>
          </w:tcPr>
          <w:p w14:paraId="534BAF7E" w14:textId="77777777" w:rsidR="00585F97" w:rsidRPr="00FF1BF0" w:rsidRDefault="00585F97" w:rsidP="00AC19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585F97" w14:paraId="20F54DF6" w14:textId="77777777" w:rsidTr="00AC1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A6A6A6" w:themeFill="background1" w:themeFillShade="A6"/>
          </w:tcPr>
          <w:p w14:paraId="06AA4511" w14:textId="77777777" w:rsidR="00585F97" w:rsidRPr="00FF1BF0" w:rsidRDefault="00585F97" w:rsidP="00AC1988">
            <w:pPr>
              <w:rPr>
                <w:color w:val="FFFFFF" w:themeColor="background1"/>
              </w:rPr>
            </w:pPr>
            <w:r w:rsidRPr="00FF1BF0">
              <w:rPr>
                <w:color w:val="FFFFFF" w:themeColor="background1"/>
              </w:rPr>
              <w:t>Postcode</w:t>
            </w:r>
          </w:p>
        </w:tc>
        <w:tc>
          <w:tcPr>
            <w:tcW w:w="7365" w:type="dxa"/>
            <w:shd w:val="clear" w:color="auto" w:fill="D9D9D9" w:themeFill="background1" w:themeFillShade="D9"/>
          </w:tcPr>
          <w:p w14:paraId="4D285FF0" w14:textId="77777777" w:rsidR="00585F97" w:rsidRPr="00FF1BF0" w:rsidRDefault="00585F97" w:rsidP="00AC19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</w:tbl>
    <w:p w14:paraId="7DBC8CB0" w14:textId="77777777" w:rsidR="00585F97" w:rsidRDefault="00585F97" w:rsidP="00585F97">
      <w:pPr>
        <w:pStyle w:val="Default"/>
      </w:pPr>
    </w:p>
    <w:p w14:paraId="456E303A" w14:textId="77777777" w:rsidR="00585F97" w:rsidRDefault="00585F97" w:rsidP="00585F97"/>
    <w:p w14:paraId="2F3CF750" w14:textId="77777777" w:rsidR="00585F97" w:rsidRPr="00556F89" w:rsidRDefault="00585F97" w:rsidP="00585F97">
      <w:pPr>
        <w:pStyle w:val="Subtitle"/>
        <w:rPr>
          <w:b/>
          <w:sz w:val="28"/>
          <w:szCs w:val="28"/>
        </w:rPr>
      </w:pPr>
      <w:r w:rsidRPr="00556F89">
        <w:rPr>
          <w:b/>
          <w:sz w:val="28"/>
          <w:szCs w:val="28"/>
        </w:rPr>
        <w:t>Further Information</w:t>
      </w:r>
    </w:p>
    <w:tbl>
      <w:tblPr>
        <w:tblStyle w:val="GridTable1Light-Accent6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85F97" w:rsidRPr="00FF1BF0" w14:paraId="47CDE897" w14:textId="77777777" w:rsidTr="00AC19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shd w:val="clear" w:color="auto" w:fill="A6A6A6" w:themeFill="background1" w:themeFillShade="A6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684"/>
            </w:tblGrid>
            <w:tr w:rsidR="00585F97" w:rsidRPr="00556F89" w14:paraId="25888436" w14:textId="77777777" w:rsidTr="00AC1988">
              <w:trPr>
                <w:trHeight w:val="110"/>
              </w:trPr>
              <w:tc>
                <w:tcPr>
                  <w:tcW w:w="7684" w:type="dxa"/>
                </w:tcPr>
                <w:p w14:paraId="50E89486" w14:textId="77777777" w:rsidR="00585F97" w:rsidRDefault="00585F97" w:rsidP="00AC1988">
                  <w:pPr>
                    <w:pStyle w:val="Default"/>
                    <w:rPr>
                      <w:rFonts w:cstheme="minorBidi"/>
                      <w:color w:val="auto"/>
                    </w:rPr>
                  </w:pPr>
                </w:p>
                <w:p w14:paraId="0596B811" w14:textId="77777777" w:rsidR="00585F97" w:rsidRPr="00556F89" w:rsidRDefault="00585F97" w:rsidP="00585F97">
                  <w:pPr>
                    <w:pStyle w:val="Default"/>
                    <w:numPr>
                      <w:ilvl w:val="0"/>
                      <w:numId w:val="23"/>
                    </w:numPr>
                    <w:rPr>
                      <w:rFonts w:ascii="Open Sans" w:hAnsi="Open Sans" w:cs="Open Sans"/>
                      <w:color w:val="FFFFFF" w:themeColor="background1"/>
                      <w:sz w:val="22"/>
                      <w:szCs w:val="22"/>
                    </w:rPr>
                  </w:pPr>
                  <w:r w:rsidRPr="00E6679C">
                    <w:rPr>
                      <w:rFonts w:ascii="Open Sans" w:hAnsi="Open Sans" w:cs="Open Sans"/>
                      <w:b/>
                      <w:bCs/>
                      <w:color w:val="FFFFFF" w:themeColor="background1"/>
                      <w:sz w:val="22"/>
                      <w:szCs w:val="22"/>
                    </w:rPr>
                    <w:t>What skills and experience can you bring to the board</w:t>
                  </w:r>
                  <w:r w:rsidRPr="00556F89">
                    <w:rPr>
                      <w:rFonts w:ascii="Open Sans" w:hAnsi="Open Sans" w:cs="Open Sans"/>
                      <w:b/>
                      <w:bCs/>
                      <w:color w:val="FFFFFF" w:themeColor="background1"/>
                      <w:sz w:val="22"/>
                      <w:szCs w:val="22"/>
                    </w:rPr>
                    <w:t xml:space="preserve">? </w:t>
                  </w:r>
                </w:p>
                <w:p w14:paraId="0220206C" w14:textId="77777777" w:rsidR="00585F97" w:rsidRPr="00556F89" w:rsidRDefault="00585F97" w:rsidP="00AC1988">
                  <w:pPr>
                    <w:widowControl/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cs="Open Sans"/>
                      <w:color w:val="FFFFFF" w:themeColor="background1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0144CF36" w14:textId="77777777" w:rsidR="00585F97" w:rsidRPr="00FF1BF0" w:rsidRDefault="00585F97" w:rsidP="00AC1988">
            <w:pPr>
              <w:rPr>
                <w:color w:val="FFFFFF" w:themeColor="background1"/>
              </w:rPr>
            </w:pPr>
          </w:p>
        </w:tc>
      </w:tr>
      <w:tr w:rsidR="00585F97" w:rsidRPr="00651C56" w14:paraId="08A7D417" w14:textId="77777777" w:rsidTr="00AC1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shd w:val="clear" w:color="auto" w:fill="D9D9D9" w:themeFill="background1" w:themeFillShade="D9"/>
          </w:tcPr>
          <w:p w14:paraId="4160B582" w14:textId="77777777" w:rsidR="00585F97" w:rsidRPr="00651C56" w:rsidRDefault="00585F97" w:rsidP="00AC1988"/>
          <w:p w14:paraId="36201A90" w14:textId="77777777" w:rsidR="00585F97" w:rsidRPr="00651C56" w:rsidRDefault="00585F97" w:rsidP="00AC1988"/>
        </w:tc>
      </w:tr>
    </w:tbl>
    <w:p w14:paraId="29803EAA" w14:textId="77777777" w:rsidR="00585F97" w:rsidRPr="00651C56" w:rsidRDefault="00585F97" w:rsidP="00585F97"/>
    <w:tbl>
      <w:tblPr>
        <w:tblStyle w:val="GridTable1Light-Accent6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85F97" w:rsidRPr="00FF1BF0" w14:paraId="7B85D8FB" w14:textId="77777777" w:rsidTr="00AC19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shd w:val="clear" w:color="auto" w:fill="A6A6A6" w:themeFill="background1" w:themeFillShade="A6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724"/>
            </w:tblGrid>
            <w:tr w:rsidR="00585F97" w:rsidRPr="00556F89" w14:paraId="6295092C" w14:textId="77777777" w:rsidTr="00AC1988">
              <w:trPr>
                <w:trHeight w:val="110"/>
              </w:trPr>
              <w:tc>
                <w:tcPr>
                  <w:tcW w:w="0" w:type="auto"/>
                </w:tcPr>
                <w:p w14:paraId="37F0BE19" w14:textId="77777777" w:rsidR="00585F97" w:rsidRDefault="00585F97" w:rsidP="00AC1988">
                  <w:pPr>
                    <w:pStyle w:val="Default"/>
                    <w:rPr>
                      <w:rFonts w:cstheme="minorBidi"/>
                      <w:color w:val="auto"/>
                    </w:rPr>
                  </w:pPr>
                </w:p>
                <w:p w14:paraId="29B9A3B8" w14:textId="77777777" w:rsidR="00585F97" w:rsidRPr="00556F89" w:rsidRDefault="00585F97" w:rsidP="00585F97">
                  <w:pPr>
                    <w:pStyle w:val="Default"/>
                    <w:numPr>
                      <w:ilvl w:val="0"/>
                      <w:numId w:val="23"/>
                    </w:numPr>
                    <w:rPr>
                      <w:rFonts w:ascii="Open Sans" w:hAnsi="Open Sans" w:cs="Open Sans"/>
                      <w:b/>
                      <w:bCs/>
                      <w:color w:val="FFFFFF" w:themeColor="background1"/>
                      <w:sz w:val="22"/>
                      <w:szCs w:val="22"/>
                    </w:rPr>
                  </w:pPr>
                  <w:r w:rsidRPr="00E6679C">
                    <w:rPr>
                      <w:rFonts w:ascii="Open Sans" w:hAnsi="Open Sans" w:cs="Open Sans"/>
                      <w:b/>
                      <w:bCs/>
                      <w:color w:val="FFFFFF" w:themeColor="background1"/>
                      <w:sz w:val="22"/>
                      <w:szCs w:val="22"/>
                    </w:rPr>
                    <w:t>What has motivated you to apply for a board role at the Academy</w:t>
                  </w:r>
                  <w:r w:rsidRPr="00556F89">
                    <w:rPr>
                      <w:rFonts w:ascii="Open Sans" w:hAnsi="Open Sans" w:cs="Open Sans"/>
                      <w:b/>
                      <w:bCs/>
                      <w:color w:val="FFFFFF" w:themeColor="background1"/>
                      <w:sz w:val="22"/>
                      <w:szCs w:val="22"/>
                    </w:rPr>
                    <w:t xml:space="preserve">? </w:t>
                  </w:r>
                </w:p>
                <w:p w14:paraId="51CA8D21" w14:textId="77777777" w:rsidR="00585F97" w:rsidRPr="00556F89" w:rsidRDefault="00585F97" w:rsidP="00AC1988">
                  <w:pPr>
                    <w:widowControl/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cs="Open Sans"/>
                      <w:color w:val="FFFFFF" w:themeColor="background1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0A8DC331" w14:textId="77777777" w:rsidR="00585F97" w:rsidRPr="00FF1BF0" w:rsidRDefault="00585F97" w:rsidP="00AC1988">
            <w:pPr>
              <w:rPr>
                <w:color w:val="FFFFFF" w:themeColor="background1"/>
              </w:rPr>
            </w:pPr>
          </w:p>
        </w:tc>
      </w:tr>
      <w:tr w:rsidR="00585F97" w:rsidRPr="00FF1BF0" w14:paraId="14260597" w14:textId="77777777" w:rsidTr="00AC1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shd w:val="clear" w:color="auto" w:fill="D9D9D9" w:themeFill="background1" w:themeFillShade="D9"/>
          </w:tcPr>
          <w:p w14:paraId="58E21F80" w14:textId="77777777" w:rsidR="00585F97" w:rsidRDefault="00585F97" w:rsidP="00AC1988">
            <w:pPr>
              <w:rPr>
                <w:color w:val="FFFFFF" w:themeColor="background1"/>
              </w:rPr>
            </w:pPr>
          </w:p>
          <w:p w14:paraId="75DF5753" w14:textId="77777777" w:rsidR="00585F97" w:rsidRPr="00FF1BF0" w:rsidRDefault="00585F97" w:rsidP="00AC1988">
            <w:pPr>
              <w:rPr>
                <w:color w:val="FFFFFF" w:themeColor="background1"/>
              </w:rPr>
            </w:pPr>
          </w:p>
        </w:tc>
      </w:tr>
    </w:tbl>
    <w:p w14:paraId="11B11DD7" w14:textId="77777777" w:rsidR="00585F97" w:rsidRDefault="00585F97" w:rsidP="00585F97"/>
    <w:p w14:paraId="4D056E35" w14:textId="77777777" w:rsidR="00585F97" w:rsidRDefault="00585F97" w:rsidP="00585F97"/>
    <w:tbl>
      <w:tblPr>
        <w:tblStyle w:val="GridTable1Light-Accent6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85F97" w:rsidRPr="00FF1BF0" w14:paraId="6182AE19" w14:textId="77777777" w:rsidTr="00AC19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shd w:val="clear" w:color="auto" w:fill="A6A6A6" w:themeFill="background1" w:themeFillShade="A6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838"/>
            </w:tblGrid>
            <w:tr w:rsidR="00585F97" w:rsidRPr="00556F89" w14:paraId="0E44DB32" w14:textId="77777777" w:rsidTr="00AC1988">
              <w:trPr>
                <w:trHeight w:val="110"/>
              </w:trPr>
              <w:tc>
                <w:tcPr>
                  <w:tcW w:w="0" w:type="auto"/>
                </w:tcPr>
                <w:p w14:paraId="52D28C7C" w14:textId="77777777" w:rsidR="00585F97" w:rsidRDefault="00585F97" w:rsidP="00AC1988">
                  <w:pPr>
                    <w:pStyle w:val="Default"/>
                    <w:rPr>
                      <w:rFonts w:cstheme="minorBidi"/>
                      <w:color w:val="auto"/>
                    </w:rPr>
                  </w:pPr>
                </w:p>
                <w:p w14:paraId="7264408B" w14:textId="77777777" w:rsidR="00585F97" w:rsidRPr="00556F89" w:rsidRDefault="00585F97" w:rsidP="00585F97">
                  <w:pPr>
                    <w:pStyle w:val="Default"/>
                    <w:numPr>
                      <w:ilvl w:val="0"/>
                      <w:numId w:val="23"/>
                    </w:numPr>
                    <w:rPr>
                      <w:rFonts w:ascii="Open Sans" w:hAnsi="Open Sans" w:cs="Open Sans"/>
                      <w:b/>
                      <w:bCs/>
                      <w:color w:val="FFFFFF" w:themeColor="background1"/>
                      <w:sz w:val="22"/>
                      <w:szCs w:val="22"/>
                    </w:rPr>
                  </w:pPr>
                  <w:r w:rsidRPr="00556F89">
                    <w:rPr>
                      <w:rFonts w:ascii="Open Sans" w:hAnsi="Open Sans" w:cs="Open Sans"/>
                      <w:b/>
                      <w:bCs/>
                      <w:color w:val="FFFFFF" w:themeColor="background1"/>
                      <w:sz w:val="22"/>
                      <w:szCs w:val="22"/>
                    </w:rPr>
                    <w:t xml:space="preserve">What can this role and the Academy do for you? </w:t>
                  </w:r>
                </w:p>
                <w:p w14:paraId="0B0D09FD" w14:textId="77777777" w:rsidR="00585F97" w:rsidRPr="00556F89" w:rsidRDefault="00585F97" w:rsidP="00AC1988">
                  <w:pPr>
                    <w:widowControl/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cs="Open Sans"/>
                      <w:color w:val="FFFFFF" w:themeColor="background1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0299CE0E" w14:textId="77777777" w:rsidR="00585F97" w:rsidRPr="00FF1BF0" w:rsidRDefault="00585F97" w:rsidP="00AC1988">
            <w:pPr>
              <w:rPr>
                <w:color w:val="FFFFFF" w:themeColor="background1"/>
              </w:rPr>
            </w:pPr>
          </w:p>
        </w:tc>
      </w:tr>
      <w:tr w:rsidR="00585F97" w:rsidRPr="00FF1BF0" w14:paraId="08C5A017" w14:textId="77777777" w:rsidTr="00AC1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shd w:val="clear" w:color="auto" w:fill="D9D9D9" w:themeFill="background1" w:themeFillShade="D9"/>
          </w:tcPr>
          <w:p w14:paraId="6D5DEC11" w14:textId="77777777" w:rsidR="00585F97" w:rsidRDefault="00585F97" w:rsidP="00AC1988">
            <w:pPr>
              <w:rPr>
                <w:color w:val="FFFFFF" w:themeColor="background1"/>
              </w:rPr>
            </w:pPr>
          </w:p>
          <w:p w14:paraId="47364A1A" w14:textId="77777777" w:rsidR="00585F97" w:rsidRPr="00FF1BF0" w:rsidRDefault="00585F97" w:rsidP="00AC1988">
            <w:pPr>
              <w:rPr>
                <w:color w:val="FFFFFF" w:themeColor="background1"/>
              </w:rPr>
            </w:pPr>
          </w:p>
        </w:tc>
      </w:tr>
    </w:tbl>
    <w:p w14:paraId="209B4143" w14:textId="77777777" w:rsidR="00585F97" w:rsidRDefault="00585F97" w:rsidP="00585F97"/>
    <w:p w14:paraId="7F2375F0" w14:textId="77777777" w:rsidR="00585F97" w:rsidRPr="00171D2B" w:rsidRDefault="00585F97" w:rsidP="00585F97">
      <w:pPr>
        <w:pStyle w:val="Subtitle"/>
        <w:rPr>
          <w:b/>
          <w:sz w:val="28"/>
          <w:szCs w:val="28"/>
        </w:rPr>
      </w:pPr>
      <w:r w:rsidRPr="00171D2B">
        <w:rPr>
          <w:b/>
          <w:sz w:val="28"/>
          <w:szCs w:val="28"/>
        </w:rPr>
        <w:t>Declaration &amp; Signature</w:t>
      </w:r>
    </w:p>
    <w:p w14:paraId="0E7066C9" w14:textId="77777777" w:rsidR="00585F97" w:rsidRPr="00171D2B" w:rsidRDefault="00585F97" w:rsidP="00585F97">
      <w:pPr>
        <w:spacing w:after="0"/>
        <w:rPr>
          <w:sz w:val="20"/>
        </w:rPr>
      </w:pPr>
      <w:r w:rsidRPr="00171D2B">
        <w:rPr>
          <w:sz w:val="20"/>
        </w:rPr>
        <w:t>The information I have given on this form, and any attachments, is true and complete to the best of my knowledge and I agree that it can form part of the basis of my engagement.</w:t>
      </w:r>
    </w:p>
    <w:p w14:paraId="0923E465" w14:textId="77777777" w:rsidR="00585F97" w:rsidRPr="00171D2B" w:rsidRDefault="00585F97" w:rsidP="00585F97">
      <w:pPr>
        <w:spacing w:after="0"/>
        <w:rPr>
          <w:sz w:val="20"/>
        </w:rPr>
      </w:pPr>
    </w:p>
    <w:p w14:paraId="40FDB315" w14:textId="77777777" w:rsidR="00585F97" w:rsidRPr="00171D2B" w:rsidRDefault="00585F97" w:rsidP="00585F97">
      <w:pPr>
        <w:spacing w:after="0"/>
        <w:rPr>
          <w:sz w:val="20"/>
        </w:rPr>
      </w:pPr>
      <w:r w:rsidRPr="00171D2B">
        <w:rPr>
          <w:sz w:val="20"/>
        </w:rPr>
        <w:t>Signature (typed):</w:t>
      </w:r>
      <w:r w:rsidRPr="00171D2B">
        <w:rPr>
          <w:sz w:val="20"/>
        </w:rPr>
        <w:tab/>
      </w:r>
      <w:r w:rsidRPr="00171D2B">
        <w:rPr>
          <w:sz w:val="20"/>
        </w:rPr>
        <w:tab/>
      </w:r>
      <w:r w:rsidRPr="00171D2B">
        <w:rPr>
          <w:sz w:val="20"/>
        </w:rPr>
        <w:tab/>
      </w:r>
      <w:r w:rsidRPr="00171D2B">
        <w:rPr>
          <w:sz w:val="20"/>
        </w:rPr>
        <w:tab/>
      </w:r>
      <w:r w:rsidRPr="00171D2B">
        <w:rPr>
          <w:sz w:val="20"/>
        </w:rPr>
        <w:tab/>
        <w:t xml:space="preserve">Date: </w:t>
      </w:r>
    </w:p>
    <w:p w14:paraId="5FCC15E7" w14:textId="77777777" w:rsidR="00585F97" w:rsidRDefault="00585F97" w:rsidP="00585F97"/>
    <w:p w14:paraId="337120A0" w14:textId="77777777" w:rsidR="00585F97" w:rsidRPr="00443A8C" w:rsidRDefault="00585F97" w:rsidP="00585F97"/>
    <w:p w14:paraId="69573F8E" w14:textId="658F75D0" w:rsidR="00041EF8" w:rsidRPr="00FF7768" w:rsidRDefault="00D3646C" w:rsidP="00D3646C">
      <w:pPr>
        <w:pStyle w:val="Heading3"/>
        <w:tabs>
          <w:tab w:val="left" w:pos="720"/>
          <w:tab w:val="left" w:pos="5589"/>
        </w:tabs>
      </w:pPr>
      <w:r>
        <w:tab/>
      </w:r>
    </w:p>
    <w:sectPr w:rsidR="00041EF8" w:rsidRPr="00FF7768" w:rsidSect="00D364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10" w:right="1134" w:bottom="992" w:left="1134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21750" w14:textId="77777777" w:rsidR="00845F46" w:rsidRDefault="00845F46" w:rsidP="001F38DD">
      <w:pPr>
        <w:spacing w:before="0" w:after="0" w:line="240" w:lineRule="auto"/>
      </w:pPr>
      <w:r>
        <w:separator/>
      </w:r>
    </w:p>
  </w:endnote>
  <w:endnote w:type="continuationSeparator" w:id="0">
    <w:p w14:paraId="48FB8E70" w14:textId="77777777" w:rsidR="00845F46" w:rsidRDefault="00845F46" w:rsidP="001F38D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A294706C-E75D-4574-B365-1D9D661BB7DE}"/>
    <w:embedBold r:id="rId2" w:fontKey="{F319731A-06C9-4D66-B839-273F01BD6F19}"/>
    <w:embedItalic r:id="rId3" w:fontKey="{E08E6F20-34FE-4FE3-B656-F623195571B5}"/>
    <w:embedBoldItalic r:id="rId4" w:fontKey="{643F3CBF-9E78-4A25-A4C1-F63C55FB217D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781CB361-0A55-410E-8B28-516175CDDF5E}"/>
    <w:embedBold r:id="rId6" w:fontKey="{EEA6B8E0-1BEA-476B-9649-7FE9A89C0998}"/>
  </w:font>
  <w:font w:name="Sequel Neue">
    <w:panose1 w:val="00000500000000000000"/>
    <w:charset w:val="00"/>
    <w:family w:val="auto"/>
    <w:pitch w:val="variable"/>
    <w:sig w:usb0="00000007" w:usb1="00000000" w:usb2="00000000" w:usb3="00000000" w:csb0="00000083" w:csb1="00000000"/>
    <w:embedRegular r:id="rId7" w:fontKey="{D563FA7B-50E4-4691-A842-88C080D95B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CB19D8A-1253-419E-9C6A-8E90EF949758}"/>
    <w:embedBold r:id="rId9" w:fontKey="{D22D79E5-D3A2-4F4F-A627-9A873562362C}"/>
    <w:embedItalic r:id="rId10" w:fontKey="{C77CB4BC-CB75-4168-8FCF-76A7BACC264F}"/>
    <w:embedBoldItalic r:id="rId11" w:fontKey="{2208AD46-AB2E-463A-9332-A4C51E342A6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2" w:fontKey="{331721C6-94E7-4A03-9CC9-597D49FC99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EAB39" w14:textId="77777777" w:rsidR="00D44C9F" w:rsidRDefault="00D44C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18473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D7AD0B" w14:textId="77777777" w:rsidR="001F38DD" w:rsidRDefault="001F38DD" w:rsidP="001F38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4C9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2166AE5" w14:textId="77777777" w:rsidR="001F38DD" w:rsidRDefault="001F38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16F27" w14:textId="77777777" w:rsidR="00D44C9F" w:rsidRDefault="00D44C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B5F58" w14:textId="77777777" w:rsidR="00845F46" w:rsidRDefault="00845F46" w:rsidP="001F38DD">
      <w:pPr>
        <w:spacing w:before="0" w:after="0" w:line="240" w:lineRule="auto"/>
      </w:pPr>
      <w:r>
        <w:separator/>
      </w:r>
    </w:p>
  </w:footnote>
  <w:footnote w:type="continuationSeparator" w:id="0">
    <w:p w14:paraId="4FAE8653" w14:textId="77777777" w:rsidR="00845F46" w:rsidRDefault="00845F46" w:rsidP="001F38D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AE6F3" w14:textId="77777777" w:rsidR="00D44C9F" w:rsidRDefault="00D44C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4B876" w14:textId="77777777" w:rsidR="001F38DD" w:rsidRDefault="00DE77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C5B444" wp14:editId="2FA135AC">
          <wp:simplePos x="0" y="0"/>
          <wp:positionH relativeFrom="column">
            <wp:posOffset>-250190</wp:posOffset>
          </wp:positionH>
          <wp:positionV relativeFrom="paragraph">
            <wp:posOffset>-36195</wp:posOffset>
          </wp:positionV>
          <wp:extent cx="2159000" cy="116332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A Logo RBGArtboard 1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0" cy="1163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9FA8B" w14:textId="77777777" w:rsidR="00D44C9F" w:rsidRDefault="00D44C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2864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4AF0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B028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62F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3002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0C1F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CC8B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48EE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E21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2AA0DC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BA0F6B" w:themeColor="accent1"/>
        <w:sz w:val="28"/>
      </w:rPr>
    </w:lvl>
  </w:abstractNum>
  <w:abstractNum w:abstractNumId="10" w15:restartNumberingAfterBreak="0">
    <w:nsid w:val="0D925013"/>
    <w:multiLevelType w:val="multilevel"/>
    <w:tmpl w:val="55529642"/>
    <w:lvl w:ilvl="0">
      <w:start w:val="1"/>
      <w:numFmt w:val="decimal"/>
      <w:pStyle w:val="Numbered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0EF2073B"/>
    <w:multiLevelType w:val="hybridMultilevel"/>
    <w:tmpl w:val="B02634CE"/>
    <w:lvl w:ilvl="0" w:tplc="990603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BA0F6B" w:themeColor="accent1"/>
        <w:sz w:val="28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27C2D"/>
    <w:multiLevelType w:val="hybridMultilevel"/>
    <w:tmpl w:val="00089A6C"/>
    <w:lvl w:ilvl="0" w:tplc="A3C2DD6A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E854130"/>
    <w:multiLevelType w:val="hybridMultilevel"/>
    <w:tmpl w:val="28FA74E6"/>
    <w:lvl w:ilvl="0" w:tplc="BDFAAB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621224"/>
    <w:multiLevelType w:val="multilevel"/>
    <w:tmpl w:val="43B6EE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F3452E0"/>
    <w:multiLevelType w:val="hybridMultilevel"/>
    <w:tmpl w:val="5CB40280"/>
    <w:lvl w:ilvl="0" w:tplc="E72C2686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9A2CE3"/>
    <w:multiLevelType w:val="hybridMultilevel"/>
    <w:tmpl w:val="9E629EE6"/>
    <w:lvl w:ilvl="0" w:tplc="735871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4E150C"/>
    <w:multiLevelType w:val="multilevel"/>
    <w:tmpl w:val="8F10DC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56" w:hanging="456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270892218">
    <w:abstractNumId w:val="14"/>
  </w:num>
  <w:num w:numId="2" w16cid:durableId="63846175">
    <w:abstractNumId w:val="14"/>
  </w:num>
  <w:num w:numId="3" w16cid:durableId="863397419">
    <w:abstractNumId w:val="13"/>
  </w:num>
  <w:num w:numId="4" w16cid:durableId="920137514">
    <w:abstractNumId w:val="13"/>
  </w:num>
  <w:num w:numId="5" w16cid:durableId="819348807">
    <w:abstractNumId w:val="13"/>
  </w:num>
  <w:num w:numId="6" w16cid:durableId="1557860640">
    <w:abstractNumId w:val="15"/>
  </w:num>
  <w:num w:numId="7" w16cid:durableId="1966959380">
    <w:abstractNumId w:val="10"/>
  </w:num>
  <w:num w:numId="8" w16cid:durableId="18509511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6262952">
    <w:abstractNumId w:val="11"/>
  </w:num>
  <w:num w:numId="10" w16cid:durableId="445126992">
    <w:abstractNumId w:val="17"/>
  </w:num>
  <w:num w:numId="11" w16cid:durableId="1512061843">
    <w:abstractNumId w:val="17"/>
  </w:num>
  <w:num w:numId="12" w16cid:durableId="1369407404">
    <w:abstractNumId w:val="9"/>
  </w:num>
  <w:num w:numId="13" w16cid:durableId="2069767704">
    <w:abstractNumId w:val="7"/>
  </w:num>
  <w:num w:numId="14" w16cid:durableId="198318423">
    <w:abstractNumId w:val="6"/>
  </w:num>
  <w:num w:numId="15" w16cid:durableId="741755997">
    <w:abstractNumId w:val="5"/>
  </w:num>
  <w:num w:numId="16" w16cid:durableId="1102800251">
    <w:abstractNumId w:val="4"/>
  </w:num>
  <w:num w:numId="17" w16cid:durableId="1101991316">
    <w:abstractNumId w:val="8"/>
  </w:num>
  <w:num w:numId="18" w16cid:durableId="622854511">
    <w:abstractNumId w:val="3"/>
  </w:num>
  <w:num w:numId="19" w16cid:durableId="1276988297">
    <w:abstractNumId w:val="2"/>
  </w:num>
  <w:num w:numId="20" w16cid:durableId="2100327620">
    <w:abstractNumId w:val="1"/>
  </w:num>
  <w:num w:numId="21" w16cid:durableId="614143735">
    <w:abstractNumId w:val="0"/>
  </w:num>
  <w:num w:numId="22" w16cid:durableId="1686781377">
    <w:abstractNumId w:val="12"/>
  </w:num>
  <w:num w:numId="23" w16cid:durableId="64003500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F97"/>
    <w:rsid w:val="00014E69"/>
    <w:rsid w:val="0003737A"/>
    <w:rsid w:val="00041EF8"/>
    <w:rsid w:val="00042E42"/>
    <w:rsid w:val="000C1DED"/>
    <w:rsid w:val="00121D14"/>
    <w:rsid w:val="0015377B"/>
    <w:rsid w:val="001672FE"/>
    <w:rsid w:val="0018433C"/>
    <w:rsid w:val="001A1920"/>
    <w:rsid w:val="001A5E76"/>
    <w:rsid w:val="001D1214"/>
    <w:rsid w:val="001D16A5"/>
    <w:rsid w:val="001D4B07"/>
    <w:rsid w:val="001F38DD"/>
    <w:rsid w:val="00247B24"/>
    <w:rsid w:val="002D6B6E"/>
    <w:rsid w:val="00323304"/>
    <w:rsid w:val="0039744C"/>
    <w:rsid w:val="003A34DA"/>
    <w:rsid w:val="003B268C"/>
    <w:rsid w:val="003E00D7"/>
    <w:rsid w:val="004050C1"/>
    <w:rsid w:val="00442A79"/>
    <w:rsid w:val="00443A8C"/>
    <w:rsid w:val="00473950"/>
    <w:rsid w:val="00490667"/>
    <w:rsid w:val="004A3BDB"/>
    <w:rsid w:val="00502BEF"/>
    <w:rsid w:val="00513DDE"/>
    <w:rsid w:val="0052493C"/>
    <w:rsid w:val="00524C7C"/>
    <w:rsid w:val="00545FB0"/>
    <w:rsid w:val="00551A63"/>
    <w:rsid w:val="00585F97"/>
    <w:rsid w:val="005A78E2"/>
    <w:rsid w:val="005B5D73"/>
    <w:rsid w:val="00654D81"/>
    <w:rsid w:val="00675A06"/>
    <w:rsid w:val="006A2571"/>
    <w:rsid w:val="006F043E"/>
    <w:rsid w:val="007324F9"/>
    <w:rsid w:val="00734E76"/>
    <w:rsid w:val="007628CA"/>
    <w:rsid w:val="007C1B80"/>
    <w:rsid w:val="007E7241"/>
    <w:rsid w:val="007F6CA0"/>
    <w:rsid w:val="00827EB1"/>
    <w:rsid w:val="00845F46"/>
    <w:rsid w:val="00850F63"/>
    <w:rsid w:val="008709D8"/>
    <w:rsid w:val="00884B1A"/>
    <w:rsid w:val="008A16FF"/>
    <w:rsid w:val="008E785E"/>
    <w:rsid w:val="0094675B"/>
    <w:rsid w:val="00951A09"/>
    <w:rsid w:val="0096257E"/>
    <w:rsid w:val="00992C2E"/>
    <w:rsid w:val="00A027EA"/>
    <w:rsid w:val="00A05EA9"/>
    <w:rsid w:val="00A23E81"/>
    <w:rsid w:val="00A3278F"/>
    <w:rsid w:val="00A4257C"/>
    <w:rsid w:val="00A503F4"/>
    <w:rsid w:val="00A726F8"/>
    <w:rsid w:val="00A90D9B"/>
    <w:rsid w:val="00AF3401"/>
    <w:rsid w:val="00B447AD"/>
    <w:rsid w:val="00B659A9"/>
    <w:rsid w:val="00B91F77"/>
    <w:rsid w:val="00B94755"/>
    <w:rsid w:val="00BA5BF4"/>
    <w:rsid w:val="00BD2DD0"/>
    <w:rsid w:val="00BE0296"/>
    <w:rsid w:val="00C07EAD"/>
    <w:rsid w:val="00C46303"/>
    <w:rsid w:val="00CA087E"/>
    <w:rsid w:val="00CC7089"/>
    <w:rsid w:val="00CE39D4"/>
    <w:rsid w:val="00CF38CE"/>
    <w:rsid w:val="00CF40B7"/>
    <w:rsid w:val="00CF6DAB"/>
    <w:rsid w:val="00D04E94"/>
    <w:rsid w:val="00D3646C"/>
    <w:rsid w:val="00D44C9F"/>
    <w:rsid w:val="00D639DE"/>
    <w:rsid w:val="00D9653F"/>
    <w:rsid w:val="00DC5C4C"/>
    <w:rsid w:val="00DE772E"/>
    <w:rsid w:val="00E11FBC"/>
    <w:rsid w:val="00E7167F"/>
    <w:rsid w:val="00E736D1"/>
    <w:rsid w:val="00EA35DB"/>
    <w:rsid w:val="00ED6B0E"/>
    <w:rsid w:val="00EE2A6A"/>
    <w:rsid w:val="00FC11EE"/>
    <w:rsid w:val="00FD2371"/>
    <w:rsid w:val="00FF3CE9"/>
    <w:rsid w:val="00FF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220400"/>
  <w15:chartTrackingRefBased/>
  <w15:docId w15:val="{587C23A8-D029-42C6-BC4D-579353935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before="120" w:after="12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7768"/>
    <w:pPr>
      <w:widowControl w:val="0"/>
      <w:spacing w:line="360" w:lineRule="auto"/>
      <w:jc w:val="left"/>
    </w:pPr>
    <w:rPr>
      <w:rFonts w:ascii="Open Sans" w:hAnsi="Open Sans" w:cs="Lucida Sans"/>
      <w:color w:val="575757"/>
      <w:sz w:val="24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709D8"/>
    <w:pPr>
      <w:spacing w:before="240" w:after="240" w:line="240" w:lineRule="auto"/>
      <w:outlineLvl w:val="0"/>
    </w:pPr>
    <w:rPr>
      <w:rFonts w:ascii="Sequel Neue" w:hAnsi="Sequel Neue"/>
      <w:color w:val="BA0F6B" w:themeColor="accent1"/>
      <w:sz w:val="48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709D8"/>
    <w:pPr>
      <w:keepNext/>
      <w:keepLines/>
      <w:tabs>
        <w:tab w:val="left" w:pos="1295"/>
      </w:tabs>
      <w:spacing w:before="240" w:after="240" w:line="240" w:lineRule="auto"/>
      <w:outlineLvl w:val="1"/>
    </w:pPr>
    <w:rPr>
      <w:rFonts w:ascii="Sequel Neue" w:hAnsi="Sequel Neue"/>
      <w:sz w:val="3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8709D8"/>
    <w:pPr>
      <w:spacing w:before="240" w:after="240" w:line="240" w:lineRule="auto"/>
      <w:outlineLvl w:val="2"/>
    </w:pPr>
    <w:rPr>
      <w:b/>
      <w:color w:val="009DA0" w:themeColor="accent2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91F77"/>
    <w:pPr>
      <w:keepNext/>
      <w:keepLines/>
      <w:contextualSpacing/>
      <w:outlineLvl w:val="3"/>
    </w:pPr>
    <w:rPr>
      <w:rFonts w:eastAsiaTheme="majorEastAsia" w:cstheme="majorBidi"/>
      <w:b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D639DE"/>
    <w:pPr>
      <w:keepNext/>
      <w:keepLines/>
      <w:spacing w:before="40"/>
      <w:outlineLvl w:val="4"/>
    </w:pPr>
    <w:rPr>
      <w:rFonts w:eastAsiaTheme="majorEastAsia" w:cstheme="majorBidi"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736D1"/>
    <w:pPr>
      <w:keepNext/>
      <w:keepLines/>
      <w:spacing w:before="40"/>
      <w:outlineLvl w:val="5"/>
    </w:pPr>
    <w:rPr>
      <w:rFonts w:eastAsiaTheme="majorEastAsia" w:cstheme="majorBidi"/>
      <w:b/>
      <w:iCs/>
      <w:color w:val="FFCD00" w:themeColor="accent4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9DE"/>
    <w:pPr>
      <w:keepNext/>
      <w:keepLines/>
      <w:spacing w:before="40"/>
      <w:outlineLvl w:val="6"/>
    </w:pPr>
    <w:rPr>
      <w:rFonts w:eastAsiaTheme="majorEastAsia" w:cstheme="majorBidi"/>
      <w:iCs/>
      <w:color w:val="009DA0" w:themeColor="accent2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39DE"/>
    <w:pPr>
      <w:keepNext/>
      <w:keepLines/>
      <w:spacing w:before="40"/>
      <w:outlineLvl w:val="7"/>
    </w:pPr>
    <w:rPr>
      <w:rFonts w:eastAsiaTheme="majorEastAsia" w:cstheme="majorBidi"/>
      <w:bCs/>
      <w:color w:val="E7E6E6" w:themeColor="accent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D639DE"/>
    <w:pPr>
      <w:keepNext/>
      <w:keepLines/>
      <w:spacing w:before="40"/>
      <w:outlineLvl w:val="8"/>
    </w:pPr>
    <w:rPr>
      <w:rFonts w:eastAsiaTheme="majorEastAsia" w:cstheme="majorBidi"/>
      <w:b/>
      <w:bCs/>
      <w:i/>
      <w:iCs/>
      <w:color w:val="575757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8DD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8DD"/>
    <w:rPr>
      <w:rFonts w:ascii="Calibri" w:hAnsi="Calibri" w:cs="Lucida Sans"/>
      <w:sz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709D8"/>
    <w:rPr>
      <w:rFonts w:ascii="Sequel Neue" w:hAnsi="Sequel Neue" w:cs="Lucida Sans"/>
      <w:color w:val="575757"/>
      <w:sz w:val="36"/>
      <w:szCs w:val="26"/>
      <w:lang w:eastAsia="en-GB"/>
    </w:rPr>
  </w:style>
  <w:style w:type="paragraph" w:styleId="Title">
    <w:name w:val="Title"/>
    <w:basedOn w:val="Normal"/>
    <w:next w:val="Normal"/>
    <w:link w:val="TitleChar"/>
    <w:autoRedefine/>
    <w:uiPriority w:val="10"/>
    <w:rsid w:val="006A2571"/>
    <w:rPr>
      <w:b/>
      <w:color w:val="BA0F6B" w:themeColor="accen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A2571"/>
    <w:rPr>
      <w:rFonts w:ascii="Calibri" w:hAnsi="Calibri" w:cs="Lucida Sans"/>
      <w:b/>
      <w:color w:val="BA0F6B" w:themeColor="accent1"/>
      <w:sz w:val="60"/>
      <w:szCs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709D8"/>
    <w:rPr>
      <w:rFonts w:ascii="Sequel Neue" w:hAnsi="Sequel Neue" w:cs="Lucida Sans"/>
      <w:color w:val="BA0F6B" w:themeColor="accent1"/>
      <w:sz w:val="48"/>
      <w:szCs w:val="3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8709D8"/>
    <w:rPr>
      <w:rFonts w:ascii="Open Sans" w:hAnsi="Open Sans" w:cs="Lucida Sans"/>
      <w:b/>
      <w:color w:val="009DA0" w:themeColor="accent2"/>
      <w:sz w:val="32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B91F77"/>
    <w:rPr>
      <w:rFonts w:ascii="Open Sans" w:eastAsiaTheme="majorEastAsia" w:hAnsi="Open Sans" w:cstheme="majorBidi"/>
      <w:b/>
      <w:color w:val="575757"/>
      <w:sz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639DE"/>
    <w:rPr>
      <w:rFonts w:ascii="Calibri" w:eastAsiaTheme="majorEastAsia" w:hAnsi="Calibri" w:cstheme="majorBidi"/>
      <w:color w:val="808080" w:themeColor="background1" w:themeShade="80"/>
      <w:sz w:val="2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6D1"/>
    <w:rPr>
      <w:rFonts w:eastAsiaTheme="majorEastAsia" w:cstheme="majorBidi"/>
      <w:b/>
      <w:iCs/>
      <w:color w:val="FFCD00" w:themeColor="accent4"/>
      <w:szCs w:val="21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9DE"/>
    <w:rPr>
      <w:rFonts w:ascii="Calibri" w:eastAsiaTheme="majorEastAsia" w:hAnsi="Calibri" w:cstheme="majorBidi"/>
      <w:iCs/>
      <w:color w:val="009DA0" w:themeColor="accent2"/>
      <w:sz w:val="22"/>
      <w:szCs w:val="21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39DE"/>
    <w:rPr>
      <w:rFonts w:ascii="Calibri" w:eastAsiaTheme="majorEastAsia" w:hAnsi="Calibri" w:cstheme="majorBidi"/>
      <w:bCs/>
      <w:color w:val="E7E6E6" w:themeColor="accent6"/>
      <w:sz w:val="22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39DE"/>
    <w:rPr>
      <w:rFonts w:ascii="Calibri" w:eastAsiaTheme="majorEastAsia" w:hAnsi="Calibri" w:cstheme="majorBidi"/>
      <w:b/>
      <w:bCs/>
      <w:i/>
      <w:iCs/>
      <w:color w:val="575757" w:themeColor="text1"/>
      <w:sz w:val="22"/>
      <w:lang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2571"/>
    <w:rPr>
      <w:b/>
      <w:bCs/>
      <w:smallCaps/>
      <w:color w:val="919191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2571"/>
    <w:rPr>
      <w:color w:val="BA0F6B" w:themeColor="accent1"/>
      <w:sz w:val="40"/>
      <w:szCs w:val="40"/>
    </w:rPr>
  </w:style>
  <w:style w:type="character" w:customStyle="1" w:styleId="SubtitleChar">
    <w:name w:val="Subtitle Char"/>
    <w:link w:val="Subtitle"/>
    <w:uiPriority w:val="11"/>
    <w:rsid w:val="006A2571"/>
    <w:rPr>
      <w:rFonts w:ascii="Calibri" w:hAnsi="Calibri" w:cs="Lucida Sans"/>
      <w:color w:val="BA0F6B" w:themeColor="accent1"/>
      <w:sz w:val="40"/>
      <w:szCs w:val="40"/>
      <w:lang w:eastAsia="en-GB"/>
    </w:rPr>
  </w:style>
  <w:style w:type="character" w:styleId="Strong">
    <w:name w:val="Strong"/>
    <w:basedOn w:val="DefaultParagraphFont"/>
    <w:uiPriority w:val="22"/>
    <w:rsid w:val="00513DDE"/>
    <w:rPr>
      <w:rFonts w:ascii="Calibri" w:hAnsi="Calibri"/>
      <w:b/>
      <w:bCs/>
    </w:rPr>
  </w:style>
  <w:style w:type="character" w:styleId="Emphasis">
    <w:name w:val="Emphasis"/>
    <w:basedOn w:val="DefaultParagraphFont"/>
    <w:uiPriority w:val="20"/>
    <w:rsid w:val="00E736D1"/>
    <w:rPr>
      <w:rFonts w:ascii="Calibri" w:hAnsi="Calibri"/>
      <w:b/>
      <w:i/>
      <w:iCs/>
      <w:color w:val="009DA0" w:themeColor="accent2"/>
      <w:sz w:val="26"/>
    </w:rPr>
  </w:style>
  <w:style w:type="paragraph" w:styleId="NoSpacing">
    <w:name w:val="No Spacing"/>
    <w:link w:val="NoSpacingChar"/>
    <w:autoRedefine/>
    <w:uiPriority w:val="1"/>
    <w:rsid w:val="004A3BDB"/>
    <w:pPr>
      <w:spacing w:after="0" w:line="240" w:lineRule="auto"/>
    </w:pPr>
    <w:rPr>
      <w:rFonts w:ascii="Lucida Sans" w:hAnsi="Lucida Sans"/>
    </w:rPr>
  </w:style>
  <w:style w:type="paragraph" w:styleId="ListParagraph">
    <w:name w:val="List Paragraph"/>
    <w:aliases w:val="Bullet Point List"/>
    <w:basedOn w:val="Normal"/>
    <w:uiPriority w:val="34"/>
    <w:qFormat/>
    <w:rsid w:val="00FF7768"/>
    <w:pPr>
      <w:numPr>
        <w:numId w:val="22"/>
      </w:numPr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FF7768"/>
    <w:pPr>
      <w:spacing w:before="240" w:after="240"/>
      <w:ind w:left="1418"/>
    </w:pPr>
    <w:rPr>
      <w:i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FF7768"/>
    <w:rPr>
      <w:rFonts w:ascii="Open Sans" w:hAnsi="Open Sans" w:cs="Lucida Sans"/>
      <w:i/>
      <w:color w:val="575757"/>
      <w:sz w:val="24"/>
      <w:szCs w:val="22"/>
      <w:lang w:eastAsia="en-GB"/>
    </w:rPr>
  </w:style>
  <w:style w:type="paragraph" w:styleId="IntenseQuote">
    <w:name w:val="Intense Quote"/>
    <w:basedOn w:val="Quote"/>
    <w:next w:val="Normal"/>
    <w:link w:val="IntenseQuoteChar"/>
    <w:uiPriority w:val="30"/>
    <w:rsid w:val="00BA5BF4"/>
    <w:pPr>
      <w:tabs>
        <w:tab w:val="left" w:pos="8222"/>
      </w:tabs>
      <w:ind w:left="1701" w:right="95"/>
    </w:pPr>
    <w:rPr>
      <w:rFonts w:eastAsia="Calibri"/>
      <w:i w:val="0"/>
      <w:color w:val="4FFBFF" w:themeColor="accent2" w:themeTint="80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BF4"/>
    <w:rPr>
      <w:rFonts w:ascii="Arial Narrow" w:hAnsi="Arial Narrow"/>
      <w:iCs/>
      <w:color w:val="4FFBFF" w:themeColor="accent2" w:themeTint="80"/>
      <w:sz w:val="32"/>
      <w:szCs w:val="32"/>
    </w:rPr>
  </w:style>
  <w:style w:type="character" w:styleId="SubtleEmphasis">
    <w:name w:val="Subtle Emphasis"/>
    <w:basedOn w:val="DefaultParagraphFont"/>
    <w:uiPriority w:val="19"/>
    <w:rsid w:val="00513DDE"/>
    <w:rPr>
      <w:rFonts w:ascii="Calibri" w:hAnsi="Calibri"/>
      <w:i/>
      <w:iCs/>
      <w:color w:val="919191" w:themeColor="text1" w:themeTint="A6"/>
      <w:sz w:val="22"/>
    </w:rPr>
  </w:style>
  <w:style w:type="character" w:styleId="IntenseEmphasis">
    <w:name w:val="Intense Emphasis"/>
    <w:basedOn w:val="DefaultParagraphFont"/>
    <w:uiPriority w:val="21"/>
    <w:rsid w:val="00992C2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D639DE"/>
    <w:rPr>
      <w:caps w:val="0"/>
      <w:smallCaps w:val="0"/>
      <w:color w:val="818181" w:themeColor="text1" w:themeTint="BF"/>
      <w:u w:val="single" w:color="AAAAAA" w:themeColor="text1" w:themeTint="80"/>
    </w:rPr>
  </w:style>
  <w:style w:type="character" w:styleId="IntenseReference">
    <w:name w:val="Intense Reference"/>
    <w:basedOn w:val="DefaultParagraphFont"/>
    <w:uiPriority w:val="32"/>
    <w:rsid w:val="00D639DE"/>
    <w:rPr>
      <w:rFonts w:ascii="Calibri" w:hAnsi="Calibri"/>
      <w:b/>
      <w:bCs/>
      <w:caps w:val="0"/>
      <w:smallCaps w:val="0"/>
      <w:spacing w:val="5"/>
      <w:u w:val="single"/>
    </w:rPr>
  </w:style>
  <w:style w:type="character" w:styleId="BookTitle">
    <w:name w:val="Book Title"/>
    <w:basedOn w:val="DefaultParagraphFont"/>
    <w:uiPriority w:val="33"/>
    <w:rsid w:val="00513DDE"/>
    <w:rPr>
      <w:rFonts w:ascii="Calibri" w:hAnsi="Calibri"/>
      <w:b/>
      <w:bCs/>
      <w:i/>
      <w:caps w:val="0"/>
      <w:smallCaps w:val="0"/>
      <w:strike w:val="0"/>
      <w:dstrike w:val="0"/>
      <w:vanish w:val="0"/>
      <w:sz w:val="22"/>
      <w:vertAlign w:val="baseli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2571"/>
    <w:pPr>
      <w:outlineLvl w:val="9"/>
    </w:pPr>
  </w:style>
  <w:style w:type="paragraph" w:customStyle="1" w:styleId="NumberedHeading1">
    <w:name w:val="Numbered Heading 1"/>
    <w:basedOn w:val="Heading1"/>
    <w:link w:val="NumberedHeading1Char"/>
    <w:autoRedefine/>
    <w:rsid w:val="007C1B80"/>
    <w:pPr>
      <w:numPr>
        <w:numId w:val="7"/>
      </w:numPr>
      <w:ind w:left="360" w:hanging="360"/>
    </w:pPr>
  </w:style>
  <w:style w:type="character" w:customStyle="1" w:styleId="NumberedHeading1Char">
    <w:name w:val="Numbered Heading 1 Char"/>
    <w:basedOn w:val="Heading1Char"/>
    <w:link w:val="NumberedHeading1"/>
    <w:rsid w:val="007C1B80"/>
    <w:rPr>
      <w:rFonts w:ascii="Lucida Sans" w:eastAsiaTheme="majorEastAsia" w:hAnsi="Lucida Sans" w:cstheme="majorBidi"/>
      <w:b w:val="0"/>
      <w:bCs w:val="0"/>
      <w:color w:val="BA0F6B" w:themeColor="accent1"/>
      <w:sz w:val="32"/>
      <w:szCs w:val="32"/>
      <w:lang w:eastAsia="en-GB"/>
    </w:rPr>
  </w:style>
  <w:style w:type="paragraph" w:customStyle="1" w:styleId="NumberedHeading2">
    <w:name w:val="Numbered Heading 2"/>
    <w:basedOn w:val="Heading2"/>
    <w:link w:val="NumberedHeading2Char"/>
    <w:autoRedefine/>
    <w:qFormat/>
    <w:rsid w:val="00D639DE"/>
    <w:pPr>
      <w:tabs>
        <w:tab w:val="num" w:pos="720"/>
      </w:tabs>
      <w:ind w:left="360" w:hanging="360"/>
    </w:pPr>
  </w:style>
  <w:style w:type="character" w:customStyle="1" w:styleId="NumberedHeading2Char">
    <w:name w:val="Numbered Heading 2 Char"/>
    <w:basedOn w:val="Heading2Char"/>
    <w:link w:val="NumberedHeading2"/>
    <w:rsid w:val="00D639DE"/>
    <w:rPr>
      <w:rFonts w:ascii="Calibri" w:hAnsi="Calibri" w:cs="Lucida Sans"/>
      <w:b w:val="0"/>
      <w:color w:val="808080" w:themeColor="background1" w:themeShade="80"/>
      <w:sz w:val="26"/>
      <w:szCs w:val="26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A3BDB"/>
    <w:rPr>
      <w:rFonts w:ascii="Lucida Sans" w:hAnsi="Lucida Sans"/>
    </w:rPr>
  </w:style>
  <w:style w:type="character" w:styleId="Hyperlink">
    <w:name w:val="Hyperlink"/>
    <w:basedOn w:val="DefaultParagraphFont"/>
    <w:uiPriority w:val="99"/>
    <w:unhideWhenUsed/>
    <w:rsid w:val="00513DDE"/>
    <w:rPr>
      <w:rFonts w:ascii="Calibri" w:hAnsi="Calibri"/>
      <w:b/>
      <w:caps w:val="0"/>
      <w:smallCaps w:val="0"/>
      <w:strike w:val="0"/>
      <w:dstrike w:val="0"/>
      <w:vanish w:val="0"/>
      <w:color w:val="BA0F6B" w:themeColor="accent1"/>
      <w:sz w:val="22"/>
      <w:u w:val="single"/>
      <w:vertAlign w:val="baseline"/>
    </w:rPr>
  </w:style>
  <w:style w:type="paragraph" w:customStyle="1" w:styleId="HyperlinkFollowed">
    <w:name w:val="Hyperlink Followed"/>
    <w:basedOn w:val="Normal"/>
    <w:qFormat/>
    <w:rsid w:val="00FF7768"/>
    <w:rPr>
      <w:rFonts w:eastAsiaTheme="majorEastAsia" w:cstheme="majorBidi"/>
      <w:color w:val="009DA0" w:themeColor="accent2"/>
      <w:szCs w:val="30"/>
      <w:u w:val="single"/>
    </w:rPr>
  </w:style>
  <w:style w:type="paragraph" w:customStyle="1" w:styleId="TOC">
    <w:name w:val="TOC"/>
    <w:basedOn w:val="TOC2"/>
    <w:link w:val="TOCChar"/>
    <w:autoRedefine/>
    <w:rsid w:val="0018433C"/>
    <w:pPr>
      <w:ind w:left="238"/>
    </w:pPr>
  </w:style>
  <w:style w:type="character" w:customStyle="1" w:styleId="TOCChar">
    <w:name w:val="TOC Char"/>
    <w:basedOn w:val="DefaultParagraphFont"/>
    <w:link w:val="TOC"/>
    <w:rsid w:val="0018433C"/>
    <w:rPr>
      <w:rFonts w:ascii="Calibri" w:hAnsi="Calibri" w:cs="Calibri"/>
      <w:noProof/>
      <w:sz w:val="18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CA087E"/>
    <w:pPr>
      <w:tabs>
        <w:tab w:val="left" w:pos="426"/>
        <w:tab w:val="right" w:leader="dot" w:pos="9016"/>
      </w:tabs>
      <w:spacing w:after="0"/>
    </w:pPr>
    <w:rPr>
      <w:rFonts w:cs="Calibri"/>
      <w:noProof/>
    </w:rPr>
  </w:style>
  <w:style w:type="paragraph" w:styleId="TOC1">
    <w:name w:val="toc 1"/>
    <w:basedOn w:val="Normal"/>
    <w:next w:val="Normal"/>
    <w:autoRedefine/>
    <w:uiPriority w:val="39"/>
    <w:unhideWhenUsed/>
    <w:rsid w:val="00CA087E"/>
    <w:pPr>
      <w:tabs>
        <w:tab w:val="left" w:pos="440"/>
        <w:tab w:val="right" w:leader="dot" w:pos="9016"/>
      </w:tabs>
    </w:pPr>
    <w:rPr>
      <w:rFonts w:cs="Calibri"/>
      <w:b/>
      <w:bCs/>
    </w:rPr>
  </w:style>
  <w:style w:type="character" w:customStyle="1" w:styleId="TOC2Char">
    <w:name w:val="TOC 2 Char"/>
    <w:basedOn w:val="DefaultParagraphFont"/>
    <w:link w:val="TOC2"/>
    <w:uiPriority w:val="39"/>
    <w:rsid w:val="00CA087E"/>
    <w:rPr>
      <w:rFonts w:ascii="Calibri" w:hAnsi="Calibri" w:cs="Calibri"/>
      <w:noProof/>
      <w:lang w:eastAsia="en-GB"/>
    </w:rPr>
  </w:style>
  <w:style w:type="paragraph" w:customStyle="1" w:styleId="TableofContentsL1">
    <w:name w:val="Table of Contents L1"/>
    <w:basedOn w:val="TOC1"/>
    <w:link w:val="TableofContentsL1Char"/>
    <w:autoRedefine/>
    <w:rsid w:val="00FF7768"/>
    <w:pPr>
      <w:ind w:left="238"/>
    </w:pPr>
  </w:style>
  <w:style w:type="character" w:customStyle="1" w:styleId="TableofContentsL1Char">
    <w:name w:val="Table of Contents L1 Char"/>
    <w:basedOn w:val="DefaultParagraphFont"/>
    <w:link w:val="TableofContentsL1"/>
    <w:rsid w:val="00FF7768"/>
    <w:rPr>
      <w:rFonts w:ascii="Open Sans" w:hAnsi="Open Sans" w:cs="Calibri"/>
      <w:b/>
      <w:bCs/>
      <w:color w:val="575757"/>
      <w:sz w:val="24"/>
      <w:lang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13DDE"/>
    <w:rPr>
      <w:rFonts w:ascii="Calibri" w:hAnsi="Calibri"/>
      <w:color w:val="BA0F6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13DDE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D639DE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9DE"/>
    <w:rPr>
      <w:rFonts w:ascii="Calibri" w:hAnsi="Calibri" w:cs="Lucida Sans"/>
      <w:sz w:val="18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39DE"/>
    <w:pPr>
      <w:spacing w:before="0"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39DE"/>
    <w:rPr>
      <w:rFonts w:ascii="Calibri" w:hAnsi="Calibri" w:cs="Lucida Sans"/>
      <w:sz w:val="18"/>
      <w:lang w:eastAsia="en-GB"/>
    </w:rPr>
  </w:style>
  <w:style w:type="paragraph" w:styleId="ListBullet">
    <w:name w:val="List Bullet"/>
    <w:basedOn w:val="Normal"/>
    <w:uiPriority w:val="99"/>
    <w:semiHidden/>
    <w:unhideWhenUsed/>
    <w:rsid w:val="00D639DE"/>
    <w:pPr>
      <w:numPr>
        <w:numId w:val="12"/>
      </w:numPr>
      <w:ind w:left="357" w:hanging="357"/>
    </w:pPr>
  </w:style>
  <w:style w:type="paragraph" w:customStyle="1" w:styleId="Default">
    <w:name w:val="Default"/>
    <w:rsid w:val="00585F97"/>
    <w:pPr>
      <w:autoSpaceDE w:val="0"/>
      <w:autoSpaceDN w:val="0"/>
      <w:adjustRightInd w:val="0"/>
      <w:spacing w:before="0" w:after="0"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table" w:styleId="GridTable1Light-Accent6">
    <w:name w:val="Grid Table 1 Light Accent 6"/>
    <w:basedOn w:val="TableNormal"/>
    <w:uiPriority w:val="46"/>
    <w:rsid w:val="00585F97"/>
    <w:pPr>
      <w:spacing w:after="0" w:line="240" w:lineRule="auto"/>
    </w:pPr>
    <w:tblPr>
      <w:tblStyleRowBandSize w:val="1"/>
      <w:tblStyleColBandSize w:val="1"/>
      <w:tblBorders>
        <w:top w:val="single" w:sz="4" w:space="0" w:color="F5F4F4" w:themeColor="accent6" w:themeTint="66"/>
        <w:left w:val="single" w:sz="4" w:space="0" w:color="F5F4F4" w:themeColor="accent6" w:themeTint="66"/>
        <w:bottom w:val="single" w:sz="4" w:space="0" w:color="F5F4F4" w:themeColor="accent6" w:themeTint="66"/>
        <w:right w:val="single" w:sz="4" w:space="0" w:color="F5F4F4" w:themeColor="accent6" w:themeTint="66"/>
        <w:insideH w:val="single" w:sz="4" w:space="0" w:color="F5F4F4" w:themeColor="accent6" w:themeTint="66"/>
        <w:insideV w:val="single" w:sz="4" w:space="0" w:color="F5F4F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0EFE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EFE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ASERVER\Templates\1.1%20SEA%20Word%20Template%20-%202023.dotx" TargetMode="External"/></Relationships>
</file>

<file path=word/theme/theme1.xml><?xml version="1.0" encoding="utf-8"?>
<a:theme xmlns:a="http://schemas.openxmlformats.org/drawingml/2006/main" name="SEA 2023">
  <a:themeElements>
    <a:clrScheme name="SEA 2023">
      <a:dk1>
        <a:srgbClr val="575757"/>
      </a:dk1>
      <a:lt1>
        <a:sysClr val="window" lastClr="FFFFFF"/>
      </a:lt1>
      <a:dk2>
        <a:srgbClr val="7F7F7F"/>
      </a:dk2>
      <a:lt2>
        <a:srgbClr val="E7E6E6"/>
      </a:lt2>
      <a:accent1>
        <a:srgbClr val="BA0F6B"/>
      </a:accent1>
      <a:accent2>
        <a:srgbClr val="009DA0"/>
      </a:accent2>
      <a:accent3>
        <a:srgbClr val="FC2E45"/>
      </a:accent3>
      <a:accent4>
        <a:srgbClr val="FFCD00"/>
      </a:accent4>
      <a:accent5>
        <a:srgbClr val="575757"/>
      </a:accent5>
      <a:accent6>
        <a:srgbClr val="E7E6E6"/>
      </a:accent6>
      <a:hlink>
        <a:srgbClr val="009DA0"/>
      </a:hlink>
      <a:folHlink>
        <a:srgbClr val="BA0F6B"/>
      </a:folHlink>
    </a:clrScheme>
    <a:fontScheme name="SEA 2023">
      <a:majorFont>
        <a:latin typeface="Sequel Neue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1.1 SEA Word Template - 2023.dotx</Template>
  <TotalTime>1</TotalTime>
  <Pages>2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Veitch</dc:creator>
  <cp:keywords/>
  <dc:description/>
  <cp:lastModifiedBy>Adam Heywood</cp:lastModifiedBy>
  <cp:revision>2</cp:revision>
  <dcterms:created xsi:type="dcterms:W3CDTF">2023-09-18T16:18:00Z</dcterms:created>
  <dcterms:modified xsi:type="dcterms:W3CDTF">2023-09-18T16:18:00Z</dcterms:modified>
</cp:coreProperties>
</file>